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55" w:rsidRPr="00F65D63" w:rsidRDefault="00EF0D55" w:rsidP="00C15D10">
      <w:pPr>
        <w:rPr>
          <w:strike/>
          <w:color w:val="FF0000"/>
          <w:lang w:val="bg-BG"/>
        </w:rPr>
      </w:pPr>
      <w:r w:rsidRPr="00C15D10">
        <w:rPr>
          <w:b/>
          <w:lang w:val="bg-BG"/>
        </w:rPr>
        <w:t>Апарт хотел ОРХИДЕЯ ФОРТ ГАРДЪН **</w:t>
      </w:r>
      <w:r>
        <w:rPr>
          <w:lang w:val="bg-BG"/>
        </w:rPr>
        <w:t xml:space="preserve"> Слънчев бряг</w:t>
      </w:r>
      <w:r>
        <w:rPr>
          <w:lang w:val="bg-BG"/>
        </w:rPr>
        <w:br/>
      </w:r>
      <w:r>
        <w:rPr>
          <w:lang w:val="bg-BG"/>
        </w:rPr>
        <w:br/>
      </w:r>
      <w:r w:rsidRPr="00C15D10">
        <w:rPr>
          <w:b/>
          <w:lang w:val="bg-BG"/>
        </w:rPr>
        <w:t>Курорт:</w:t>
      </w:r>
      <w:r>
        <w:rPr>
          <w:lang w:val="bg-BG"/>
        </w:rPr>
        <w:t xml:space="preserve"> Слънчев бряг</w:t>
      </w:r>
      <w:r>
        <w:rPr>
          <w:lang w:val="bg-BG"/>
        </w:rPr>
        <w:br/>
      </w:r>
      <w:r w:rsidRPr="00C15D10">
        <w:rPr>
          <w:b/>
          <w:lang w:val="bg-BG"/>
        </w:rPr>
        <w:t>Местоположение:</w:t>
      </w:r>
      <w:r w:rsidRPr="00C15D10">
        <w:rPr>
          <w:lang w:val="bg-BG"/>
        </w:rPr>
        <w:t xml:space="preserve"> Комплекс Orchid Fort Garden се намира в един от най-популярните български </w:t>
      </w:r>
      <w:r w:rsidRPr="00F65D63">
        <w:rPr>
          <w:lang w:val="bg-BG"/>
        </w:rPr>
        <w:t>курорти - Слънчев бряг, в непосредствена близост до Аква парка. Намира се на главен път Бургас - Варна, лесно достъпен с автомобил. Далеч от задръстванията на курорта, на 20 минути пеша от пясъчните плажове и далеч от шумния център на Слънчев бряг.</w:t>
      </w:r>
      <w:r w:rsidRPr="00F65D63">
        <w:rPr>
          <w:lang w:val="bg-BG"/>
        </w:rPr>
        <w:br/>
      </w:r>
      <w:r w:rsidRPr="00F65D63">
        <w:rPr>
          <w:b/>
          <w:lang w:val="bg-BG"/>
        </w:rPr>
        <w:t xml:space="preserve">Плаж: </w:t>
      </w:r>
      <w:r w:rsidRPr="00F65D63">
        <w:rPr>
          <w:lang w:val="bg-BG"/>
        </w:rPr>
        <w:t>пясъчен, на 20 минути пеша от хотела. Морското дъно е равно с лесен достъп.</w:t>
      </w:r>
      <w:r w:rsidRPr="00F65D63">
        <w:rPr>
          <w:lang w:val="bg-BG"/>
        </w:rPr>
        <w:br/>
      </w:r>
      <w:r w:rsidRPr="00F65D63">
        <w:rPr>
          <w:b/>
          <w:lang w:val="bg-BG"/>
        </w:rPr>
        <w:t>Настаняване:</w:t>
      </w:r>
      <w:r w:rsidRPr="00F65D63">
        <w:rPr>
          <w:lang w:val="bg-BG"/>
        </w:rPr>
        <w:t xml:space="preserve"> Комплексът разполага с удобни студиа, двустайни апартаменти с хол/хол и 1 отделна спалня, тристайни апартаменти с хол/хол и 2 отделни спални. Без асансьори</w:t>
      </w:r>
      <w:r w:rsidRPr="00F65D63">
        <w:rPr>
          <w:lang w:val="bg-BG"/>
        </w:rPr>
        <w:br/>
      </w:r>
      <w:r w:rsidRPr="00F65D63">
        <w:rPr>
          <w:lang w:val="bg-BG"/>
        </w:rPr>
        <w:br/>
      </w:r>
      <w:r w:rsidRPr="00F65D63">
        <w:rPr>
          <w:b/>
          <w:lang w:val="bg-BG"/>
        </w:rPr>
        <w:t>СТУДИО 2+0:</w:t>
      </w:r>
      <w:r w:rsidRPr="00F65D63">
        <w:rPr>
          <w:lang w:val="bg-BG"/>
        </w:rPr>
        <w:t xml:space="preserve"> Приблизителна площ от </w:t>
      </w:r>
      <w:r w:rsidRPr="00F65D63">
        <w:rPr>
          <w:bCs/>
          <w:lang w:val="bg-BG"/>
        </w:rPr>
        <w:t>35-43 кв.м</w:t>
      </w:r>
      <w:r w:rsidRPr="00F65D63">
        <w:rPr>
          <w:lang w:val="bg-BG"/>
        </w:rPr>
        <w:t>. Разполагат с 2 единични легла или 1 двойно легло, оборудвана кухня с всички необходими уреди и прибори за готвене и хранене, цифрова телевизия, климатик във всяка стая, балкон, комплект завивки и хавлии. Максимално настаняване на 2 възрастни.</w:t>
      </w:r>
      <w:r w:rsidRPr="00F65D63">
        <w:rPr>
          <w:lang w:val="bg-BG"/>
        </w:rPr>
        <w:br/>
      </w:r>
      <w:r w:rsidRPr="00F65D63">
        <w:rPr>
          <w:b/>
          <w:lang w:val="bg-BG"/>
        </w:rPr>
        <w:t>1-СПАЛЕН АПАРТАМЕНТ 2+2:</w:t>
      </w:r>
      <w:r w:rsidRPr="00F65D63">
        <w:rPr>
          <w:lang w:val="bg-BG"/>
        </w:rPr>
        <w:t xml:space="preserve"> Приблизителна площ от </w:t>
      </w:r>
      <w:r w:rsidRPr="00F65D63">
        <w:t xml:space="preserve">50-65 </w:t>
      </w:r>
      <w:r w:rsidRPr="00F65D63">
        <w:rPr>
          <w:bCs/>
          <w:lang w:val="bg-BG"/>
        </w:rPr>
        <w:t>кв.</w:t>
      </w:r>
      <w:r w:rsidRPr="00F65D63">
        <w:t>м2</w:t>
      </w:r>
      <w:r w:rsidRPr="00F65D63">
        <w:rPr>
          <w:lang w:val="bg-BG"/>
        </w:rPr>
        <w:t>. Състоят се от всекидневна/ хол и 1 отделна спалня. В спалнята има двойно легло и разтегателен диван в хола. Разполагат и с напълно оборудвана кухня с всички уреди и посуда, необходими за готвене и хранене, цифрова телевизия, климатик във всяка стая, балкон, комплект завивки и хавлии. Максимално настаняване на 3 възрастни или 2 възрастни с 2 деца.</w:t>
      </w:r>
      <w:r w:rsidRPr="00F65D63">
        <w:rPr>
          <w:lang w:val="bg-BG"/>
        </w:rPr>
        <w:br/>
      </w:r>
      <w:r w:rsidRPr="00F65D63">
        <w:rPr>
          <w:b/>
          <w:lang w:val="bg-BG"/>
        </w:rPr>
        <w:t>2-СПАЛЕН АПАРТАМЕНТ 4+2:</w:t>
      </w:r>
      <w:r w:rsidRPr="00F65D63">
        <w:rPr>
          <w:lang w:val="bg-BG"/>
        </w:rPr>
        <w:t xml:space="preserve"> Приблизителна площ от </w:t>
      </w:r>
      <w:r w:rsidRPr="00F65D63">
        <w:t xml:space="preserve">67-115 </w:t>
      </w:r>
      <w:r w:rsidRPr="00F65D63">
        <w:rPr>
          <w:bCs/>
          <w:lang w:val="bg-BG"/>
        </w:rPr>
        <w:t xml:space="preserve"> кв.м.</w:t>
      </w:r>
      <w:r w:rsidRPr="00F65D63">
        <w:rPr>
          <w:b/>
          <w:bCs/>
          <w:lang w:val="bg-BG"/>
        </w:rPr>
        <w:t xml:space="preserve"> </w:t>
      </w:r>
      <w:r w:rsidRPr="00F65D63">
        <w:rPr>
          <w:lang w:val="bg-BG"/>
        </w:rPr>
        <w:t>Състоят се от всекидневна/ хол и 2 отделни спални. Едната спалня е с едно двойно легло, две единични легла в другата спалня и разтегателен диван в хола. Разполагат и с напълно оборудвана кухня с всички уреди и посуда, необходими за готвене и хранене, цифрова телевизия, климатик във всяка стая, балкон, комплект завивки и хавлии. Максимално настаняване на 5 възрастни или 4 възрастни с 2 деца.</w:t>
      </w:r>
      <w:r w:rsidRPr="00F65D63">
        <w:rPr>
          <w:lang w:val="bg-BG"/>
        </w:rPr>
        <w:br/>
        <w:t xml:space="preserve">*Доплащане за допълнително - над стандартния брой легла в обекта, валиден за съответния тип помещение – 30 </w:t>
      </w:r>
      <w:r w:rsidRPr="00F65D63">
        <w:t xml:space="preserve">BGN </w:t>
      </w:r>
      <w:r w:rsidRPr="00F65D63">
        <w:rPr>
          <w:lang w:val="bg-BG"/>
        </w:rPr>
        <w:t>на вечер, на легло, заплаща се на място.</w:t>
      </w:r>
      <w:r w:rsidRPr="00F65D63">
        <w:rPr>
          <w:lang w:val="bg-BG"/>
        </w:rPr>
        <w:br/>
      </w:r>
      <w:r w:rsidRPr="00F65D63">
        <w:rPr>
          <w:lang w:val="bg-BG"/>
        </w:rPr>
        <w:br/>
        <w:t xml:space="preserve">Бебешка кошарка е безплатна при заявка. </w:t>
      </w:r>
    </w:p>
    <w:p w:rsidR="00EF0D55" w:rsidRPr="00F65D63" w:rsidRDefault="00EF0D55" w:rsidP="00C15D10">
      <w:pPr>
        <w:rPr>
          <w:b/>
          <w:lang w:val="bg-BG"/>
        </w:rPr>
      </w:pPr>
      <w:r w:rsidRPr="00F65D63">
        <w:rPr>
          <w:lang w:val="bg-BG"/>
        </w:rPr>
        <w:t>Не се допускат домашни любимци.</w:t>
      </w:r>
      <w:r w:rsidRPr="00F65D63">
        <w:rPr>
          <w:lang w:val="bg-BG"/>
        </w:rPr>
        <w:br/>
        <w:t>Няма подходящи условия за настаняване на хора с двигателни увреждания.</w:t>
      </w:r>
      <w:r w:rsidRPr="00F65D63">
        <w:rPr>
          <w:lang w:val="bg-BG"/>
        </w:rPr>
        <w:br/>
      </w:r>
      <w:r w:rsidRPr="00F65D63">
        <w:rPr>
          <w:b/>
          <w:lang w:val="bg-BG"/>
        </w:rPr>
        <w:t>За хотела:</w:t>
      </w:r>
      <w:r w:rsidRPr="00F65D63">
        <w:rPr>
          <w:lang w:val="bg-BG"/>
        </w:rPr>
        <w:t xml:space="preserve"> Комплексът разполага с ресторант, басейн за възрастни и деца с водни атракции, детска площадка, магазини, масаж, тенис корт, футболно и </w:t>
      </w:r>
      <w:r w:rsidRPr="00F65D63">
        <w:t xml:space="preserve">баскетболно </w:t>
      </w:r>
      <w:r w:rsidRPr="00F65D63">
        <w:rPr>
          <w:lang w:val="bg-BG"/>
        </w:rPr>
        <w:t>игрище, мини голф игрище, външен фитнес, услуги като пране и гладене, обмяна на валута.</w:t>
      </w:r>
      <w:r w:rsidRPr="00F65D63">
        <w:rPr>
          <w:lang w:val="bg-BG"/>
        </w:rPr>
        <w:br/>
      </w:r>
      <w:r w:rsidRPr="00F65D63">
        <w:rPr>
          <w:lang w:val="bg-BG"/>
        </w:rPr>
        <w:br/>
      </w:r>
      <w:r w:rsidRPr="00F65D63">
        <w:rPr>
          <w:b/>
          <w:lang w:val="bg-BG"/>
        </w:rPr>
        <w:t>Цените в ОРХИДЕЯ ФОРТ ГАРДЪН ** за летен сезон 2025 г. ВКЛЮЧВАТ:</w:t>
      </w:r>
      <w:r w:rsidRPr="00F65D63">
        <w:rPr>
          <w:lang w:val="bg-BG"/>
        </w:rPr>
        <w:br/>
      </w:r>
      <w:bookmarkStart w:id="0" w:name="_GoBack"/>
      <w:bookmarkEnd w:id="0"/>
      <w:r w:rsidRPr="00F65D63">
        <w:rPr>
          <w:lang w:val="bg-BG"/>
        </w:rPr>
        <w:t>Настаняване: след 15:00 ч</w:t>
      </w:r>
      <w:r w:rsidRPr="00F65D63">
        <w:rPr>
          <w:b/>
          <w:lang w:val="bg-BG"/>
        </w:rPr>
        <w:br/>
      </w:r>
      <w:r w:rsidRPr="00F65D63">
        <w:rPr>
          <w:lang w:val="bg-BG"/>
        </w:rPr>
        <w:t>Освобождаване на стаите: до 11:00 ч</w:t>
      </w:r>
      <w:r w:rsidRPr="00F65D63">
        <w:rPr>
          <w:b/>
          <w:lang w:val="bg-BG"/>
        </w:rPr>
        <w:br/>
      </w:r>
      <w:r w:rsidRPr="00F65D63">
        <w:rPr>
          <w:b/>
          <w:lang w:val="bg-BG"/>
        </w:rPr>
        <w:br/>
        <w:t>Настаняване без изхранване.</w:t>
      </w:r>
      <w:r w:rsidRPr="00F65D63">
        <w:rPr>
          <w:b/>
          <w:lang w:val="bg-BG"/>
        </w:rPr>
        <w:br/>
      </w:r>
      <w:r w:rsidRPr="00F65D63">
        <w:rPr>
          <w:b/>
          <w:lang w:val="bg-BG"/>
        </w:rPr>
        <w:br/>
        <w:t>Спорт и развлечения:</w:t>
      </w:r>
      <w:r w:rsidRPr="00F65D63">
        <w:rPr>
          <w:b/>
          <w:lang w:val="bg-BG"/>
        </w:rPr>
        <w:br/>
      </w:r>
      <w:r w:rsidRPr="00F65D63">
        <w:rPr>
          <w:lang w:val="bg-BG"/>
        </w:rPr>
        <w:t>Безплатно ползване на шезлонги при басейните</w:t>
      </w:r>
    </w:p>
    <w:p w:rsidR="00EF0D55" w:rsidRPr="00F65D63" w:rsidRDefault="00EF0D55" w:rsidP="0009655A">
      <w:p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Безплатен интернет</w:t>
      </w:r>
      <w:r w:rsidRPr="00F65D63">
        <w:rPr>
          <w:lang w:val="bg-BG"/>
        </w:rPr>
        <w:br/>
      </w:r>
      <w:r w:rsidRPr="00F65D63">
        <w:rPr>
          <w:lang w:val="bg-BG"/>
        </w:rPr>
        <w:br/>
      </w:r>
      <w:r w:rsidRPr="00F65D63">
        <w:rPr>
          <w:b/>
          <w:lang w:val="bg-BG"/>
        </w:rPr>
        <w:t>За децата:</w:t>
      </w:r>
      <w:r w:rsidRPr="00F65D63">
        <w:rPr>
          <w:lang w:val="bg-BG"/>
        </w:rPr>
        <w:br/>
        <w:t>Басейни за деца с водни атракции</w:t>
      </w:r>
      <w:r w:rsidRPr="00F65D63">
        <w:rPr>
          <w:lang w:val="bg-BG"/>
        </w:rPr>
        <w:br/>
        <w:t>Детски площадки за игра</w:t>
      </w:r>
      <w:r w:rsidRPr="00F65D63">
        <w:rPr>
          <w:lang w:val="bg-BG"/>
        </w:rPr>
        <w:br/>
      </w:r>
    </w:p>
    <w:p w:rsidR="00EF0D55" w:rsidRPr="00F65D63" w:rsidRDefault="00EF0D55" w:rsidP="0009655A">
      <w:pPr>
        <w:autoSpaceDE w:val="0"/>
        <w:autoSpaceDN w:val="0"/>
        <w:adjustRightInd w:val="0"/>
        <w:spacing w:before="24" w:after="24" w:line="240" w:lineRule="auto"/>
        <w:rPr>
          <w:b/>
          <w:lang w:val="bg-BG"/>
        </w:rPr>
      </w:pPr>
      <w:r w:rsidRPr="00F65D63">
        <w:rPr>
          <w:b/>
          <w:lang w:val="bg-BG"/>
        </w:rPr>
        <w:t>Удобства: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Ресторант, бар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бюро за обмяна на валута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фитнес уреди на открито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t>футболно и баскетболно игрище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t>мини голф игрище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магазини пред комплексите</w:t>
      </w:r>
    </w:p>
    <w:p w:rsidR="00EF0D55" w:rsidRPr="00F65D63" w:rsidRDefault="00EF0D55" w:rsidP="0009655A">
      <w:pPr>
        <w:autoSpaceDE w:val="0"/>
        <w:autoSpaceDN w:val="0"/>
        <w:adjustRightInd w:val="0"/>
        <w:spacing w:before="24" w:after="24" w:line="240" w:lineRule="auto"/>
        <w:rPr>
          <w:b/>
          <w:lang w:val="bg-BG"/>
        </w:rPr>
      </w:pPr>
    </w:p>
    <w:p w:rsidR="00EF0D55" w:rsidRPr="00F65D63" w:rsidRDefault="00EF0D55" w:rsidP="0009655A">
      <w:pPr>
        <w:autoSpaceDE w:val="0"/>
        <w:autoSpaceDN w:val="0"/>
        <w:adjustRightInd w:val="0"/>
        <w:spacing w:before="24" w:after="24" w:line="240" w:lineRule="auto"/>
        <w:rPr>
          <w:b/>
          <w:lang w:val="bg-BG"/>
        </w:rPr>
      </w:pPr>
      <w:r w:rsidRPr="00F65D63">
        <w:rPr>
          <w:b/>
          <w:lang w:val="bg-BG"/>
        </w:rPr>
        <w:t>Срещу заплащане:</w:t>
      </w:r>
    </w:p>
    <w:p w:rsidR="00EF0D55" w:rsidRPr="00F65D63" w:rsidRDefault="00EF0D55" w:rsidP="0009655A">
      <w:pPr>
        <w:autoSpaceDE w:val="0"/>
        <w:autoSpaceDN w:val="0"/>
        <w:adjustRightInd w:val="0"/>
        <w:spacing w:before="24" w:after="24" w:line="240" w:lineRule="auto"/>
        <w:rPr>
          <w:b/>
          <w:lang w:val="bg-BG"/>
        </w:rPr>
      </w:pP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тенис корт (изън комплекса)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детски клуб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салон за красота и фризьорски салон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масажи</w:t>
      </w:r>
    </w:p>
    <w:p w:rsidR="00EF0D55" w:rsidRPr="00F65D63" w:rsidRDefault="00EF0D55" w:rsidP="0009655A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F65D63">
        <w:rPr>
          <w:lang w:val="bg-BG"/>
        </w:rPr>
        <w:t>пране и гледене (срещу заплащане)</w:t>
      </w:r>
    </w:p>
    <w:p w:rsidR="00EF0D55" w:rsidRPr="00C15D10" w:rsidRDefault="00EF0D55" w:rsidP="00C15D10">
      <w:pPr>
        <w:rPr>
          <w:b/>
          <w:lang w:val="bg-BG"/>
        </w:rPr>
      </w:pPr>
      <w:r w:rsidRPr="00F65D63">
        <w:rPr>
          <w:b/>
          <w:lang w:val="bg-BG"/>
        </w:rPr>
        <w:br/>
        <w:t>Паркинг:</w:t>
      </w:r>
      <w:r w:rsidRPr="00F65D63">
        <w:rPr>
          <w:lang w:val="bg-BG"/>
        </w:rPr>
        <w:t xml:space="preserve"> Безплатен, неохраняем, ограничен брой места. Хотелът си запазва правото да променя цената на паркинга по всяко време.</w:t>
      </w:r>
      <w:r w:rsidRPr="00F65D63">
        <w:rPr>
          <w:b/>
          <w:lang w:val="bg-BG"/>
        </w:rPr>
        <w:br/>
      </w:r>
      <w:r w:rsidRPr="00F65D63">
        <w:rPr>
          <w:b/>
          <w:lang w:val="bg-BG"/>
        </w:rPr>
        <w:br/>
      </w:r>
      <w:r w:rsidRPr="00F65D63">
        <w:rPr>
          <w:lang w:val="bg-BG"/>
        </w:rPr>
        <w:t>** В зависимост от метеорологичните условия е възможно някои от съоръженията на хотела да не работят напълно в началото и края на сезона.</w:t>
      </w:r>
    </w:p>
    <w:sectPr w:rsidR="00EF0D55" w:rsidRPr="00C15D10" w:rsidSect="00991F1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D79CF"/>
    <w:multiLevelType w:val="hybridMultilevel"/>
    <w:tmpl w:val="0632F41C"/>
    <w:lvl w:ilvl="0" w:tplc="CE1C8A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754F"/>
    <w:rsid w:val="0009655A"/>
    <w:rsid w:val="00150567"/>
    <w:rsid w:val="00191C7D"/>
    <w:rsid w:val="002D3C30"/>
    <w:rsid w:val="00324350"/>
    <w:rsid w:val="00341F26"/>
    <w:rsid w:val="003C6408"/>
    <w:rsid w:val="00444183"/>
    <w:rsid w:val="004D18DA"/>
    <w:rsid w:val="004E47E0"/>
    <w:rsid w:val="00623DA7"/>
    <w:rsid w:val="007E39B2"/>
    <w:rsid w:val="008D1EDC"/>
    <w:rsid w:val="00960D4B"/>
    <w:rsid w:val="00991F1B"/>
    <w:rsid w:val="009959FE"/>
    <w:rsid w:val="009B754F"/>
    <w:rsid w:val="00A32EDB"/>
    <w:rsid w:val="00A442DF"/>
    <w:rsid w:val="00A77B12"/>
    <w:rsid w:val="00C15D10"/>
    <w:rsid w:val="00D15DEE"/>
    <w:rsid w:val="00E02F60"/>
    <w:rsid w:val="00E975F2"/>
    <w:rsid w:val="00EF0D55"/>
    <w:rsid w:val="00F65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F1B"/>
    <w:pPr>
      <w:spacing w:after="160" w:line="259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2</Pages>
  <Words>480</Words>
  <Characters>2741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smetodieva</dc:creator>
  <cp:keywords/>
  <dc:description/>
  <cp:lastModifiedBy>User1</cp:lastModifiedBy>
  <cp:revision>10</cp:revision>
  <dcterms:created xsi:type="dcterms:W3CDTF">2022-11-07T11:45:00Z</dcterms:created>
  <dcterms:modified xsi:type="dcterms:W3CDTF">2025-05-13T07:02:00Z</dcterms:modified>
</cp:coreProperties>
</file>